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AFF" w:rsidRDefault="00732D92" w:rsidP="008100B5">
      <w:pPr>
        <w:tabs>
          <w:tab w:val="left" w:pos="6237"/>
        </w:tabs>
        <w:spacing w:after="0"/>
        <w:ind w:firstLine="709"/>
        <w:jc w:val="both"/>
        <w:rPr>
          <w:rStyle w:val="et2"/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26</w:t>
      </w:r>
      <w:r>
        <w:rPr>
          <w:rStyle w:val="et0"/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августа</w:t>
      </w:r>
      <w:bookmarkStart w:id="0" w:name="_GoBack"/>
      <w:bookmarkEnd w:id="0"/>
      <w:r>
        <w:rPr>
          <w:rStyle w:val="et3"/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2026</w:t>
      </w:r>
      <w:r>
        <w:rPr>
          <w:rStyle w:val="et0"/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года</w:t>
      </w:r>
      <w:r>
        <w:rPr>
          <w:rStyle w:val="et3"/>
          <w:rFonts w:ascii="Times New Roman" w:eastAsia="Times New Roman" w:hAnsi="Times New Roman"/>
        </w:rPr>
        <w:t xml:space="preserve"> </w:t>
      </w:r>
      <w:r w:rsidR="00F101F8" w:rsidRPr="00F101F8">
        <w:rPr>
          <w:rStyle w:val="et3"/>
          <w:rFonts w:ascii="Times New Roman" w:eastAsia="Times New Roman" w:hAnsi="Times New Roman"/>
          <w:sz w:val="28"/>
          <w:szCs w:val="28"/>
        </w:rPr>
        <w:t>в</w:t>
      </w:r>
      <w:r w:rsidR="00F101F8">
        <w:rPr>
          <w:rStyle w:val="et3"/>
          <w:rFonts w:ascii="Times New Roman" w:eastAsia="Times New Roman" w:hAnsi="Times New Roman"/>
        </w:rPr>
        <w:t xml:space="preserve"> </w:t>
      </w:r>
      <w:r w:rsidR="005C55E8">
        <w:rPr>
          <w:rFonts w:ascii="Times New Roman" w:eastAsia="Times New Roman" w:hAnsi="Times New Roman"/>
          <w:sz w:val="28"/>
          <w:szCs w:val="20"/>
          <w:lang w:eastAsia="ru-RU"/>
        </w:rPr>
        <w:t>общежитии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ГБУ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«Жилищник</w:t>
      </w:r>
      <w:r w:rsidR="005C55E8">
        <w:rPr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района</w:t>
      </w:r>
      <w:r w:rsidR="005C55E8">
        <w:rPr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Митино»</w:t>
      </w:r>
      <w:r w:rsidR="005C55E8">
        <w:rPr>
          <w:rStyle w:val="et1"/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адресу: ул. Генерала Белобородова, </w:t>
      </w:r>
      <w:proofErr w:type="spellStart"/>
      <w:r>
        <w:rPr>
          <w:rFonts w:ascii="Times New Roman" w:hAnsi="Times New Roman"/>
          <w:sz w:val="28"/>
          <w:szCs w:val="28"/>
        </w:rPr>
        <w:t>влд</w:t>
      </w:r>
      <w:proofErr w:type="spellEnd"/>
      <w:r>
        <w:rPr>
          <w:rFonts w:ascii="Times New Roman" w:hAnsi="Times New Roman"/>
          <w:sz w:val="28"/>
          <w:szCs w:val="28"/>
        </w:rPr>
        <w:t xml:space="preserve">. 48 </w:t>
      </w:r>
      <w:r w:rsidR="005C55E8">
        <w:rPr>
          <w:rFonts w:ascii="Times New Roman" w:eastAsia="Times New Roman" w:hAnsi="Times New Roman"/>
          <w:sz w:val="28"/>
          <w:szCs w:val="20"/>
          <w:lang w:eastAsia="ru-RU"/>
        </w:rPr>
        <w:t>организован</w:t>
      </w:r>
      <w:r w:rsidR="005C55E8">
        <w:rPr>
          <w:rStyle w:val="et0"/>
          <w:rFonts w:ascii="Times New Roman" w:eastAsia="Times New Roman" w:hAnsi="Times New Roman"/>
        </w:rPr>
        <w:t xml:space="preserve"> </w:t>
      </w:r>
      <w:r w:rsidR="005C55E8">
        <w:rPr>
          <w:rFonts w:ascii="Times New Roman" w:eastAsia="Times New Roman" w:hAnsi="Times New Roman"/>
          <w:sz w:val="28"/>
          <w:szCs w:val="20"/>
          <w:lang w:eastAsia="ru-RU"/>
        </w:rPr>
        <w:t>просмотр</w:t>
      </w:r>
      <w:r w:rsidR="005C55E8">
        <w:rPr>
          <w:rStyle w:val="et2"/>
          <w:rFonts w:ascii="Times New Roman" w:eastAsia="Times New Roman" w:hAnsi="Times New Roman"/>
        </w:rPr>
        <w:t xml:space="preserve"> </w:t>
      </w:r>
      <w:r w:rsidRPr="00732D92">
        <w:rPr>
          <w:rStyle w:val="et2"/>
          <w:rFonts w:ascii="Times New Roman" w:eastAsia="Times New Roman" w:hAnsi="Times New Roman"/>
          <w:sz w:val="28"/>
          <w:szCs w:val="28"/>
        </w:rPr>
        <w:t>гражданско-патриотических фильмов и</w:t>
      </w:r>
      <w:r>
        <w:rPr>
          <w:rStyle w:val="et2"/>
          <w:rFonts w:ascii="Times New Roman" w:eastAsia="Times New Roman" w:hAnsi="Times New Roman"/>
        </w:rPr>
        <w:t xml:space="preserve"> </w:t>
      </w:r>
      <w:r w:rsidR="005C55E8">
        <w:rPr>
          <w:rFonts w:ascii="Times New Roman" w:eastAsia="Times New Roman" w:hAnsi="Times New Roman"/>
          <w:sz w:val="28"/>
          <w:szCs w:val="20"/>
          <w:lang w:eastAsia="ru-RU"/>
        </w:rPr>
        <w:t>видеороликов</w:t>
      </w:r>
      <w:r w:rsidR="005C55E8">
        <w:rPr>
          <w:rStyle w:val="et2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адаптационного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курса</w:t>
      </w:r>
      <w:r w:rsidR="005C55E8">
        <w:rPr>
          <w:rStyle w:val="et0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для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иностранных</w:t>
      </w:r>
      <w:r w:rsidR="005C55E8">
        <w:rPr>
          <w:rStyle w:val="et1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граждан</w:t>
      </w:r>
      <w:r w:rsidR="005C55E8">
        <w:rPr>
          <w:rStyle w:val="et2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«Содействие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адаптации</w:t>
      </w:r>
      <w:r w:rsidR="005C55E8">
        <w:rPr>
          <w:rStyle w:val="et2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трудящихся</w:t>
      </w:r>
      <w:r w:rsidR="005C55E8">
        <w:rPr>
          <w:rStyle w:val="et0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мигрантов,</w:t>
      </w:r>
      <w:r w:rsidR="005C55E8">
        <w:rPr>
          <w:rStyle w:val="et0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прибывших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в</w:t>
      </w:r>
      <w:r w:rsidR="005C55E8">
        <w:rPr>
          <w:rStyle w:val="et1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Российскую</w:t>
      </w:r>
      <w:r w:rsidR="005C55E8">
        <w:rPr>
          <w:rStyle w:val="et1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Федерацию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в</w:t>
      </w:r>
      <w:r w:rsidR="005C55E8">
        <w:rPr>
          <w:rStyle w:val="et0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порядке,</w:t>
      </w:r>
      <w:r w:rsidR="005C55E8">
        <w:rPr>
          <w:rStyle w:val="et2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не</w:t>
      </w:r>
      <w:r w:rsidR="005C55E8">
        <w:rPr>
          <w:rStyle w:val="et2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требующем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получения</w:t>
      </w:r>
      <w:r w:rsidR="005C55E8">
        <w:rPr>
          <w:rStyle w:val="et2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визы,</w:t>
      </w:r>
      <w:r w:rsidR="005C55E8">
        <w:rPr>
          <w:rStyle w:val="et1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а</w:t>
      </w:r>
      <w:r w:rsidR="005C55E8">
        <w:rPr>
          <w:rStyle w:val="et0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также</w:t>
      </w:r>
      <w:r w:rsidR="005C55E8">
        <w:rPr>
          <w:rStyle w:val="et0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для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граждан</w:t>
      </w:r>
      <w:r w:rsidR="005C55E8">
        <w:rPr>
          <w:rStyle w:val="et2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государств</w:t>
      </w:r>
      <w:r w:rsidR="005C55E8">
        <w:rPr>
          <w:rStyle w:val="et1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участников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5C55E8" w:rsidRPr="005C55E8">
        <w:rPr>
          <w:rFonts w:ascii="Times New Roman" w:eastAsia="Times New Roman" w:hAnsi="Times New Roman"/>
          <w:sz w:val="28"/>
          <w:szCs w:val="20"/>
          <w:lang w:eastAsia="ru-RU"/>
        </w:rPr>
        <w:t>ЕАЭС»</w:t>
      </w:r>
      <w:r w:rsidR="005C55E8"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="005C55E8">
        <w:rPr>
          <w:rStyle w:val="et1"/>
          <w:rFonts w:ascii="Times New Roman" w:eastAsia="Times New Roman" w:hAnsi="Times New Roman"/>
        </w:rPr>
        <w:t xml:space="preserve"> </w:t>
      </w:r>
      <w:r w:rsidR="00671A32">
        <w:rPr>
          <w:rFonts w:ascii="Times New Roman" w:eastAsia="Times New Roman" w:hAnsi="Times New Roman"/>
          <w:sz w:val="28"/>
          <w:szCs w:val="20"/>
          <w:lang w:eastAsia="ru-RU"/>
        </w:rPr>
        <w:t>В</w:t>
      </w:r>
      <w:r w:rsidR="005C55E8">
        <w:rPr>
          <w:rStyle w:val="et2"/>
          <w:rFonts w:ascii="Times New Roman" w:eastAsia="Times New Roman" w:hAnsi="Times New Roman"/>
        </w:rPr>
        <w:t xml:space="preserve"> </w:t>
      </w:r>
      <w:r w:rsidR="00671A32">
        <w:rPr>
          <w:rFonts w:ascii="Times New Roman" w:eastAsia="Times New Roman" w:hAnsi="Times New Roman"/>
          <w:sz w:val="28"/>
          <w:szCs w:val="20"/>
          <w:lang w:eastAsia="ru-RU"/>
        </w:rPr>
        <w:t>мероприятии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671A32">
        <w:rPr>
          <w:rFonts w:ascii="Times New Roman" w:eastAsia="Times New Roman" w:hAnsi="Times New Roman"/>
          <w:sz w:val="28"/>
          <w:szCs w:val="20"/>
          <w:lang w:eastAsia="ru-RU"/>
        </w:rPr>
        <w:t>приняли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671A32">
        <w:rPr>
          <w:rFonts w:ascii="Times New Roman" w:eastAsia="Times New Roman" w:hAnsi="Times New Roman"/>
          <w:sz w:val="28"/>
          <w:szCs w:val="20"/>
          <w:lang w:eastAsia="ru-RU"/>
        </w:rPr>
        <w:t>участие</w:t>
      </w:r>
      <w:r w:rsidR="005C55E8">
        <w:rPr>
          <w:rStyle w:val="et3"/>
          <w:rFonts w:ascii="Times New Roman" w:eastAsia="Times New Roman" w:hAnsi="Times New Roman"/>
        </w:rPr>
        <w:t xml:space="preserve"> </w:t>
      </w:r>
      <w:r w:rsidR="001A69FD">
        <w:rPr>
          <w:rFonts w:ascii="Times New Roman" w:eastAsia="Times New Roman" w:hAnsi="Times New Roman"/>
          <w:sz w:val="28"/>
          <w:szCs w:val="20"/>
          <w:lang w:eastAsia="ru-RU"/>
        </w:rPr>
        <w:t>18</w:t>
      </w:r>
      <w:r w:rsidR="005C55E8">
        <w:rPr>
          <w:rStyle w:val="et1"/>
          <w:rFonts w:ascii="Times New Roman" w:eastAsia="Times New Roman" w:hAnsi="Times New Roman"/>
        </w:rPr>
        <w:t xml:space="preserve"> </w:t>
      </w:r>
      <w:r w:rsidR="00671A32">
        <w:rPr>
          <w:rFonts w:ascii="Times New Roman" w:eastAsia="Times New Roman" w:hAnsi="Times New Roman"/>
          <w:sz w:val="28"/>
          <w:szCs w:val="20"/>
          <w:lang w:eastAsia="ru-RU"/>
        </w:rPr>
        <w:t>человек.</w:t>
      </w:r>
      <w:r w:rsidR="005C55E8">
        <w:rPr>
          <w:rStyle w:val="et2"/>
          <w:rFonts w:ascii="Times New Roman" w:eastAsia="Times New Roman" w:hAnsi="Times New Roman"/>
        </w:rPr>
        <w:t xml:space="preserve"> </w:t>
      </w:r>
    </w:p>
    <w:p w:rsidR="00012C63" w:rsidRDefault="00012C63" w:rsidP="008100B5">
      <w:pPr>
        <w:tabs>
          <w:tab w:val="left" w:pos="6237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12C63" w:rsidTr="00012C63">
        <w:tc>
          <w:tcPr>
            <w:tcW w:w="9345" w:type="dxa"/>
          </w:tcPr>
          <w:p w:rsidR="00012C63" w:rsidRDefault="00732D92" w:rsidP="00AA5012">
            <w:pPr>
              <w:tabs>
                <w:tab w:val="left" w:pos="6237"/>
              </w:tabs>
              <w:spacing w:after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6814750" cy="3832698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5183" cy="3855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7B246B" w:rsidRDefault="007B246B" w:rsidP="00AA5012">
      <w:pPr>
        <w:tabs>
          <w:tab w:val="left" w:pos="6237"/>
        </w:tabs>
        <w:spacing w:after="0"/>
        <w:ind w:firstLine="709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AA5012" w:rsidRDefault="00AA5012" w:rsidP="00AA5012">
      <w:pPr>
        <w:tabs>
          <w:tab w:val="left" w:pos="228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sectPr w:rsidR="00AA5012" w:rsidSect="00E64F5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2D23" w:rsidRDefault="008D2D23" w:rsidP="003C0169">
      <w:pPr>
        <w:spacing w:after="0" w:line="240" w:lineRule="auto"/>
      </w:pPr>
      <w:r>
        <w:separator/>
      </w:r>
    </w:p>
  </w:endnote>
  <w:endnote w:type="continuationSeparator" w:id="0">
    <w:p w:rsidR="008D2D23" w:rsidRDefault="008D2D23" w:rsidP="003C0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2D23" w:rsidRDefault="008D2D23" w:rsidP="003C0169">
      <w:pPr>
        <w:spacing w:after="0" w:line="240" w:lineRule="auto"/>
      </w:pPr>
      <w:r>
        <w:separator/>
      </w:r>
    </w:p>
  </w:footnote>
  <w:footnote w:type="continuationSeparator" w:id="0">
    <w:p w:rsidR="008D2D23" w:rsidRDefault="008D2D23" w:rsidP="003C0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21574"/>
    <w:multiLevelType w:val="multilevel"/>
    <w:tmpl w:val="600AC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5EB3EFD"/>
    <w:multiLevelType w:val="hybridMultilevel"/>
    <w:tmpl w:val="AD8A3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D4072"/>
    <w:multiLevelType w:val="hybridMultilevel"/>
    <w:tmpl w:val="138EA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E17B7"/>
    <w:multiLevelType w:val="hybridMultilevel"/>
    <w:tmpl w:val="2CBC7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852061"/>
    <w:multiLevelType w:val="hybridMultilevel"/>
    <w:tmpl w:val="ED580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BDD"/>
    <w:rsid w:val="00012C63"/>
    <w:rsid w:val="00016FB0"/>
    <w:rsid w:val="0002360D"/>
    <w:rsid w:val="00042110"/>
    <w:rsid w:val="00042FC3"/>
    <w:rsid w:val="00043CF3"/>
    <w:rsid w:val="00062D5A"/>
    <w:rsid w:val="00063AFF"/>
    <w:rsid w:val="00065B28"/>
    <w:rsid w:val="000748EE"/>
    <w:rsid w:val="00087184"/>
    <w:rsid w:val="00092FB4"/>
    <w:rsid w:val="000A01E4"/>
    <w:rsid w:val="000A32F1"/>
    <w:rsid w:val="000B71DB"/>
    <w:rsid w:val="000B7BA8"/>
    <w:rsid w:val="000D57E8"/>
    <w:rsid w:val="000F1000"/>
    <w:rsid w:val="00127380"/>
    <w:rsid w:val="001277E0"/>
    <w:rsid w:val="00132DD7"/>
    <w:rsid w:val="00142F91"/>
    <w:rsid w:val="00143EA4"/>
    <w:rsid w:val="001478D7"/>
    <w:rsid w:val="00147EC7"/>
    <w:rsid w:val="00156A50"/>
    <w:rsid w:val="00165B64"/>
    <w:rsid w:val="00166836"/>
    <w:rsid w:val="001760ED"/>
    <w:rsid w:val="001845DE"/>
    <w:rsid w:val="00191C92"/>
    <w:rsid w:val="00193AD0"/>
    <w:rsid w:val="001A033D"/>
    <w:rsid w:val="001A627E"/>
    <w:rsid w:val="001A69FD"/>
    <w:rsid w:val="001B6A54"/>
    <w:rsid w:val="001D3C90"/>
    <w:rsid w:val="001E7BAB"/>
    <w:rsid w:val="001F29A7"/>
    <w:rsid w:val="001F4B94"/>
    <w:rsid w:val="001F7D94"/>
    <w:rsid w:val="002007FD"/>
    <w:rsid w:val="00223C7B"/>
    <w:rsid w:val="00243763"/>
    <w:rsid w:val="00251E24"/>
    <w:rsid w:val="00255419"/>
    <w:rsid w:val="00257606"/>
    <w:rsid w:val="002629E2"/>
    <w:rsid w:val="002B20A9"/>
    <w:rsid w:val="002B42E2"/>
    <w:rsid w:val="002B71DA"/>
    <w:rsid w:val="002D0B58"/>
    <w:rsid w:val="002E1C58"/>
    <w:rsid w:val="002E28A7"/>
    <w:rsid w:val="002F50DC"/>
    <w:rsid w:val="002F79A4"/>
    <w:rsid w:val="00301B41"/>
    <w:rsid w:val="00336FD6"/>
    <w:rsid w:val="0033756A"/>
    <w:rsid w:val="00351C26"/>
    <w:rsid w:val="00363235"/>
    <w:rsid w:val="003646B3"/>
    <w:rsid w:val="00377B05"/>
    <w:rsid w:val="003A1731"/>
    <w:rsid w:val="003B78CE"/>
    <w:rsid w:val="003C0055"/>
    <w:rsid w:val="003C0169"/>
    <w:rsid w:val="003D56E0"/>
    <w:rsid w:val="003E6082"/>
    <w:rsid w:val="003E67AC"/>
    <w:rsid w:val="003F0B36"/>
    <w:rsid w:val="003F2DA3"/>
    <w:rsid w:val="004341E7"/>
    <w:rsid w:val="00440FCD"/>
    <w:rsid w:val="004471EC"/>
    <w:rsid w:val="004524FB"/>
    <w:rsid w:val="0046222D"/>
    <w:rsid w:val="0046405B"/>
    <w:rsid w:val="00473FA9"/>
    <w:rsid w:val="00481287"/>
    <w:rsid w:val="0048611C"/>
    <w:rsid w:val="00496DFA"/>
    <w:rsid w:val="004A058D"/>
    <w:rsid w:val="004A1C79"/>
    <w:rsid w:val="004C43AF"/>
    <w:rsid w:val="004C4F98"/>
    <w:rsid w:val="004F0295"/>
    <w:rsid w:val="004F23BA"/>
    <w:rsid w:val="004F4867"/>
    <w:rsid w:val="0051040C"/>
    <w:rsid w:val="005364B7"/>
    <w:rsid w:val="00540B36"/>
    <w:rsid w:val="00564026"/>
    <w:rsid w:val="00570AFB"/>
    <w:rsid w:val="00572EB1"/>
    <w:rsid w:val="005A2CEE"/>
    <w:rsid w:val="005B3B19"/>
    <w:rsid w:val="005C380C"/>
    <w:rsid w:val="005C55E8"/>
    <w:rsid w:val="005D201D"/>
    <w:rsid w:val="005D34E3"/>
    <w:rsid w:val="006022ED"/>
    <w:rsid w:val="00607D5A"/>
    <w:rsid w:val="00615CDB"/>
    <w:rsid w:val="00635FCD"/>
    <w:rsid w:val="00642137"/>
    <w:rsid w:val="006424A0"/>
    <w:rsid w:val="006452EF"/>
    <w:rsid w:val="00647789"/>
    <w:rsid w:val="0066286F"/>
    <w:rsid w:val="006634AA"/>
    <w:rsid w:val="00671A32"/>
    <w:rsid w:val="0068144A"/>
    <w:rsid w:val="006838D7"/>
    <w:rsid w:val="00691612"/>
    <w:rsid w:val="006A311B"/>
    <w:rsid w:val="006B0D57"/>
    <w:rsid w:val="006E0491"/>
    <w:rsid w:val="006F143B"/>
    <w:rsid w:val="006F7AA5"/>
    <w:rsid w:val="00710CD8"/>
    <w:rsid w:val="0071772E"/>
    <w:rsid w:val="00722A77"/>
    <w:rsid w:val="00725FB6"/>
    <w:rsid w:val="00732D92"/>
    <w:rsid w:val="007374BE"/>
    <w:rsid w:val="007653DE"/>
    <w:rsid w:val="00796FC1"/>
    <w:rsid w:val="007A4472"/>
    <w:rsid w:val="007B246B"/>
    <w:rsid w:val="007C1F76"/>
    <w:rsid w:val="007C3E20"/>
    <w:rsid w:val="007C6CAF"/>
    <w:rsid w:val="007D1CA5"/>
    <w:rsid w:val="007D6FB6"/>
    <w:rsid w:val="007D7237"/>
    <w:rsid w:val="007D7353"/>
    <w:rsid w:val="007E2E16"/>
    <w:rsid w:val="007E4721"/>
    <w:rsid w:val="007E4BF7"/>
    <w:rsid w:val="007E609F"/>
    <w:rsid w:val="007F770B"/>
    <w:rsid w:val="00801A0B"/>
    <w:rsid w:val="00801EE8"/>
    <w:rsid w:val="008053A6"/>
    <w:rsid w:val="008100B5"/>
    <w:rsid w:val="00813963"/>
    <w:rsid w:val="00814E50"/>
    <w:rsid w:val="00822638"/>
    <w:rsid w:val="00824BB4"/>
    <w:rsid w:val="00833B5B"/>
    <w:rsid w:val="0085166B"/>
    <w:rsid w:val="00866333"/>
    <w:rsid w:val="00875BEF"/>
    <w:rsid w:val="008A59F6"/>
    <w:rsid w:val="008C0DCA"/>
    <w:rsid w:val="008D2D23"/>
    <w:rsid w:val="008D6AD0"/>
    <w:rsid w:val="00903255"/>
    <w:rsid w:val="009100A6"/>
    <w:rsid w:val="00913C51"/>
    <w:rsid w:val="0092227D"/>
    <w:rsid w:val="00946A9C"/>
    <w:rsid w:val="009645FE"/>
    <w:rsid w:val="00965EC2"/>
    <w:rsid w:val="0097607E"/>
    <w:rsid w:val="009848EB"/>
    <w:rsid w:val="009F2CD3"/>
    <w:rsid w:val="00A00EE0"/>
    <w:rsid w:val="00A02A98"/>
    <w:rsid w:val="00A257A2"/>
    <w:rsid w:val="00A30B0F"/>
    <w:rsid w:val="00A370FC"/>
    <w:rsid w:val="00A402B2"/>
    <w:rsid w:val="00A549F1"/>
    <w:rsid w:val="00A5650E"/>
    <w:rsid w:val="00A644D2"/>
    <w:rsid w:val="00A648AB"/>
    <w:rsid w:val="00A7553F"/>
    <w:rsid w:val="00A80547"/>
    <w:rsid w:val="00A93CA8"/>
    <w:rsid w:val="00AA22AC"/>
    <w:rsid w:val="00AA30AD"/>
    <w:rsid w:val="00AA5012"/>
    <w:rsid w:val="00AA7B83"/>
    <w:rsid w:val="00AB0D85"/>
    <w:rsid w:val="00AB5858"/>
    <w:rsid w:val="00AD6519"/>
    <w:rsid w:val="00AE324A"/>
    <w:rsid w:val="00AE3586"/>
    <w:rsid w:val="00AE7FC9"/>
    <w:rsid w:val="00AF2F96"/>
    <w:rsid w:val="00AF625E"/>
    <w:rsid w:val="00B562F7"/>
    <w:rsid w:val="00B60B6C"/>
    <w:rsid w:val="00B611E1"/>
    <w:rsid w:val="00B64878"/>
    <w:rsid w:val="00B70E2E"/>
    <w:rsid w:val="00B74E30"/>
    <w:rsid w:val="00B778E6"/>
    <w:rsid w:val="00B82925"/>
    <w:rsid w:val="00BA4DD1"/>
    <w:rsid w:val="00BF36A1"/>
    <w:rsid w:val="00C159D6"/>
    <w:rsid w:val="00C3533B"/>
    <w:rsid w:val="00C504A2"/>
    <w:rsid w:val="00C532A2"/>
    <w:rsid w:val="00C72F89"/>
    <w:rsid w:val="00C744A5"/>
    <w:rsid w:val="00C747B7"/>
    <w:rsid w:val="00C874A5"/>
    <w:rsid w:val="00C92734"/>
    <w:rsid w:val="00CA1BDD"/>
    <w:rsid w:val="00CC4476"/>
    <w:rsid w:val="00CC5196"/>
    <w:rsid w:val="00CD4059"/>
    <w:rsid w:val="00CE6423"/>
    <w:rsid w:val="00CF0424"/>
    <w:rsid w:val="00CF5A90"/>
    <w:rsid w:val="00CF6026"/>
    <w:rsid w:val="00D03CE3"/>
    <w:rsid w:val="00D07986"/>
    <w:rsid w:val="00D11933"/>
    <w:rsid w:val="00D11D65"/>
    <w:rsid w:val="00D13485"/>
    <w:rsid w:val="00D146ED"/>
    <w:rsid w:val="00D20608"/>
    <w:rsid w:val="00D22977"/>
    <w:rsid w:val="00D22EF8"/>
    <w:rsid w:val="00D34847"/>
    <w:rsid w:val="00D704CD"/>
    <w:rsid w:val="00D75BCC"/>
    <w:rsid w:val="00D81B20"/>
    <w:rsid w:val="00D8636F"/>
    <w:rsid w:val="00D97D44"/>
    <w:rsid w:val="00DA60D0"/>
    <w:rsid w:val="00DB7C1E"/>
    <w:rsid w:val="00DD2DC8"/>
    <w:rsid w:val="00DD325E"/>
    <w:rsid w:val="00DD6483"/>
    <w:rsid w:val="00DF10E4"/>
    <w:rsid w:val="00DF117D"/>
    <w:rsid w:val="00E02C27"/>
    <w:rsid w:val="00E13EA6"/>
    <w:rsid w:val="00E301B2"/>
    <w:rsid w:val="00E35434"/>
    <w:rsid w:val="00E358FD"/>
    <w:rsid w:val="00E50E60"/>
    <w:rsid w:val="00E6437B"/>
    <w:rsid w:val="00E64A75"/>
    <w:rsid w:val="00E64F52"/>
    <w:rsid w:val="00E673C7"/>
    <w:rsid w:val="00E87F0E"/>
    <w:rsid w:val="00E91470"/>
    <w:rsid w:val="00E96444"/>
    <w:rsid w:val="00E97049"/>
    <w:rsid w:val="00EA1D4C"/>
    <w:rsid w:val="00EA64CC"/>
    <w:rsid w:val="00EB0177"/>
    <w:rsid w:val="00EB2EFC"/>
    <w:rsid w:val="00EB5A79"/>
    <w:rsid w:val="00EB727B"/>
    <w:rsid w:val="00EC0E58"/>
    <w:rsid w:val="00ED5AC5"/>
    <w:rsid w:val="00EE6F06"/>
    <w:rsid w:val="00F04D4A"/>
    <w:rsid w:val="00F101F8"/>
    <w:rsid w:val="00F1426B"/>
    <w:rsid w:val="00F23E78"/>
    <w:rsid w:val="00F3723F"/>
    <w:rsid w:val="00F4592A"/>
    <w:rsid w:val="00F50F09"/>
    <w:rsid w:val="00F546B3"/>
    <w:rsid w:val="00F61451"/>
    <w:rsid w:val="00F72D29"/>
    <w:rsid w:val="00F84E94"/>
    <w:rsid w:val="00F86A52"/>
    <w:rsid w:val="00FA0361"/>
    <w:rsid w:val="00FA088E"/>
    <w:rsid w:val="00FA15B7"/>
    <w:rsid w:val="00FA6AF3"/>
    <w:rsid w:val="00FA7468"/>
    <w:rsid w:val="00FC349F"/>
    <w:rsid w:val="00FD777F"/>
    <w:rsid w:val="00FF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BC819"/>
  <w15:docId w15:val="{D2AA24D7-6D68-4DA0-A9D7-48D686C5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5A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16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C0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0169"/>
  </w:style>
  <w:style w:type="paragraph" w:styleId="a7">
    <w:name w:val="footer"/>
    <w:basedOn w:val="a"/>
    <w:link w:val="a8"/>
    <w:uiPriority w:val="99"/>
    <w:semiHidden/>
    <w:unhideWhenUsed/>
    <w:rsid w:val="003C0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0169"/>
  </w:style>
  <w:style w:type="table" w:styleId="a9">
    <w:name w:val="Table Grid"/>
    <w:basedOn w:val="a1"/>
    <w:uiPriority w:val="59"/>
    <w:rsid w:val="00AB0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5166B"/>
    <w:pPr>
      <w:ind w:left="720"/>
      <w:contextualSpacing/>
    </w:pPr>
  </w:style>
  <w:style w:type="paragraph" w:styleId="ab">
    <w:name w:val="No Spacing"/>
    <w:link w:val="ac"/>
    <w:uiPriority w:val="1"/>
    <w:qFormat/>
    <w:rsid w:val="004F23BA"/>
    <w:rPr>
      <w:sz w:val="22"/>
      <w:szCs w:val="22"/>
      <w:lang w:eastAsia="en-US"/>
    </w:rPr>
  </w:style>
  <w:style w:type="character" w:customStyle="1" w:styleId="ac">
    <w:name w:val="Без интервала Знак"/>
    <w:basedOn w:val="a0"/>
    <w:link w:val="ab"/>
    <w:uiPriority w:val="1"/>
    <w:locked/>
    <w:rsid w:val="00AA5012"/>
    <w:rPr>
      <w:sz w:val="22"/>
      <w:szCs w:val="22"/>
      <w:lang w:eastAsia="en-US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3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k\AppData\Local\Microsoft\Windows\Temporary%20Internet%20Files\Content.Outlook\94K5IQTJ\_____%20___%20%201%20___%20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_____ ___  1 ___ </Template>
  <TotalTime>4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Dik</dc:creator>
  <cp:lastModifiedBy>Макаренков Сергей Александрович</cp:lastModifiedBy>
  <cp:revision>7</cp:revision>
  <cp:lastPrinted>2024-02-07T08:24:00Z</cp:lastPrinted>
  <dcterms:created xsi:type="dcterms:W3CDTF">2026-08-26T07:50:00Z</dcterms:created>
  <dcterms:modified xsi:type="dcterms:W3CDTF">2026-08-28T11:25:00Z</dcterms:modified>
</cp:coreProperties>
</file>